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15C5" w:rsidRDefault="00FA15C5" w:rsidP="00B06D0E">
      <w:pPr>
        <w:jc w:val="center"/>
      </w:pPr>
      <w:r>
        <w:rPr>
          <w:noProof/>
          <w:lang w:eastAsia="es-E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2 Imagen" o:spid="_x0000_i1025" type="#_x0000_t75" alt="Cuentos de Ada (3).jpg" style="width:501.75pt;height:432.75pt;visibility:visible">
            <v:imagedata r:id="rId4" o:title=""/>
          </v:shape>
        </w:pict>
      </w:r>
      <w:r>
        <w:rPr>
          <w:noProof/>
          <w:lang w:eastAsia="es-ES"/>
        </w:rPr>
        <w:pict>
          <v:shape id="3 Imagen" o:spid="_x0000_i1026" type="#_x0000_t75" alt="Cuentos de Ada (4).jpg" style="width:552.75pt;height:438.75pt;visibility:visible">
            <v:imagedata r:id="rId5" o:title=""/>
          </v:shape>
        </w:pict>
      </w:r>
      <w:r>
        <w:rPr>
          <w:noProof/>
          <w:lang w:eastAsia="es-ES"/>
        </w:rPr>
        <w:pict>
          <v:shape id="4 Imagen" o:spid="_x0000_i1027" type="#_x0000_t75" alt="Cuentos de Ada (5).jpg" style="width:562.5pt;height:441pt;visibility:visible">
            <v:imagedata r:id="rId6" o:title=""/>
          </v:shape>
        </w:pict>
      </w:r>
      <w:r>
        <w:rPr>
          <w:noProof/>
          <w:lang w:eastAsia="es-ES"/>
        </w:rPr>
        <w:pict>
          <v:shape id="5 Imagen" o:spid="_x0000_i1028" type="#_x0000_t75" alt="Cuentos de Ada (6).jpg" style="width:556.5pt;height:438.75pt;visibility:visible">
            <v:imagedata r:id="rId7" o:title=""/>
          </v:shape>
        </w:pict>
      </w:r>
      <w:r>
        <w:rPr>
          <w:noProof/>
          <w:lang w:eastAsia="es-ES"/>
        </w:rPr>
        <w:pict>
          <v:shape id="6 Imagen" o:spid="_x0000_i1029" type="#_x0000_t75" alt="Cuentos de Ada (7).jpg" style="width:556.5pt;height:441.75pt;visibility:visible">
            <v:imagedata r:id="rId8" o:title=""/>
          </v:shape>
        </w:pict>
      </w:r>
    </w:p>
    <w:p w:rsidR="00FA15C5" w:rsidRDefault="00FA15C5" w:rsidP="00B06D0E">
      <w:pPr>
        <w:jc w:val="center"/>
        <w:rPr>
          <w:noProof/>
          <w:lang w:eastAsia="es-ES"/>
        </w:rPr>
      </w:pPr>
      <w:r>
        <w:rPr>
          <w:noProof/>
          <w:lang w:eastAsia="es-ES"/>
        </w:rPr>
        <w:pict>
          <v:shape id="36 Imagen" o:spid="_x0000_i1030" type="#_x0000_t75" alt="Cuentos de Ada (8).jpg" style="width:559.5pt;height:438.75pt;visibility:visible">
            <v:imagedata r:id="rId9" o:title=""/>
          </v:shape>
        </w:pict>
      </w:r>
    </w:p>
    <w:p w:rsidR="00FA15C5" w:rsidRDefault="00FA15C5" w:rsidP="00B06D0E">
      <w:pPr>
        <w:jc w:val="center"/>
      </w:pPr>
      <w:r>
        <w:rPr>
          <w:noProof/>
          <w:lang w:eastAsia="es-ES"/>
        </w:rPr>
        <w:pict>
          <v:shape id="8 Imagen" o:spid="_x0000_i1031" type="#_x0000_t75" alt="Cuentos de Ada (9).jpg" style="width:552.75pt;height:439.5pt;visibility:visible">
            <v:imagedata r:id="rId10" o:title=""/>
          </v:shape>
        </w:pict>
      </w:r>
      <w:r>
        <w:rPr>
          <w:noProof/>
          <w:lang w:eastAsia="es-ES"/>
        </w:rPr>
        <w:pict>
          <v:shape id="9 Imagen" o:spid="_x0000_i1032" type="#_x0000_t75" alt="Cuentos de Ada (10).jpg" style="width:558pt;height:438pt;visibility:visible">
            <v:imagedata r:id="rId11" o:title=""/>
          </v:shape>
        </w:pict>
      </w:r>
      <w:r>
        <w:rPr>
          <w:noProof/>
          <w:lang w:eastAsia="es-ES"/>
        </w:rPr>
        <w:pict>
          <v:shape id="10 Imagen" o:spid="_x0000_i1033" type="#_x0000_t75" alt="Cuentos de Ada (11).jpg" style="width:558pt;height:441.75pt;visibility:visible">
            <v:imagedata r:id="rId12" o:title=""/>
          </v:shape>
        </w:pict>
      </w:r>
      <w:r>
        <w:rPr>
          <w:noProof/>
          <w:lang w:eastAsia="es-ES"/>
        </w:rPr>
        <w:pict>
          <v:shape id="11 Imagen" o:spid="_x0000_i1034" type="#_x0000_t75" alt="Cuentos de Ada (12).jpg" style="width:560.25pt;height:440.25pt;visibility:visible">
            <v:imagedata r:id="rId13" o:title=""/>
          </v:shape>
        </w:pict>
      </w:r>
      <w:r>
        <w:rPr>
          <w:noProof/>
          <w:lang w:eastAsia="es-ES"/>
        </w:rPr>
        <w:pict>
          <v:shape id="12 Imagen" o:spid="_x0000_i1035" type="#_x0000_t75" alt="Cuentos de Ada (13).jpg" style="width:556.5pt;height:440.25pt;visibility:visible">
            <v:imagedata r:id="rId14" o:title=""/>
          </v:shape>
        </w:pict>
      </w:r>
      <w:r>
        <w:rPr>
          <w:noProof/>
          <w:lang w:eastAsia="es-ES"/>
        </w:rPr>
        <w:pict>
          <v:shape id="13 Imagen" o:spid="_x0000_i1036" type="#_x0000_t75" alt="Cuentos de Ada (14).jpg" style="width:542.25pt;height:435.75pt;visibility:visible">
            <v:imagedata r:id="rId15" o:title=""/>
          </v:shape>
        </w:pict>
      </w:r>
      <w:r>
        <w:rPr>
          <w:noProof/>
          <w:lang w:eastAsia="es-ES"/>
        </w:rPr>
        <w:pict>
          <v:shape id="14 Imagen" o:spid="_x0000_i1037" type="#_x0000_t75" alt="Cuentos de Ada (15).jpg" style="width:524.25pt;height:439.5pt;visibility:visible">
            <v:imagedata r:id="rId16" o:title=""/>
          </v:shape>
        </w:pict>
      </w:r>
      <w:r>
        <w:rPr>
          <w:noProof/>
          <w:lang w:eastAsia="es-ES"/>
        </w:rPr>
        <w:pict>
          <v:shape id="15 Imagen" o:spid="_x0000_i1038" type="#_x0000_t75" alt="Cuentos de Ada (16).jpg" style="width:487.5pt;height:436.5pt;visibility:visible">
            <v:imagedata r:id="rId17" o:title=""/>
          </v:shape>
        </w:pict>
      </w:r>
      <w:r>
        <w:rPr>
          <w:noProof/>
          <w:lang w:eastAsia="es-ES"/>
        </w:rPr>
        <w:pict>
          <v:shape id="16 Imagen" o:spid="_x0000_i1039" type="#_x0000_t75" alt="Cuentos de Ada (17).jpg" style="width:543pt;height:439.5pt;visibility:visible">
            <v:imagedata r:id="rId18" o:title=""/>
          </v:shape>
        </w:pict>
      </w:r>
      <w:r>
        <w:rPr>
          <w:noProof/>
          <w:lang w:eastAsia="es-ES"/>
        </w:rPr>
        <w:pict>
          <v:shape id="17 Imagen" o:spid="_x0000_i1040" type="#_x0000_t75" alt="Cuentos de Ada (18).jpg" style="width:539.25pt;height:439.5pt;visibility:visible">
            <v:imagedata r:id="rId19" o:title=""/>
          </v:shape>
        </w:pict>
      </w:r>
      <w:r>
        <w:rPr>
          <w:noProof/>
          <w:lang w:eastAsia="es-ES"/>
        </w:rPr>
        <w:pict>
          <v:shape id="18 Imagen" o:spid="_x0000_i1041" type="#_x0000_t75" alt="Cuentos de Ada (19).jpg" style="width:543.75pt;height:438pt;visibility:visible">
            <v:imagedata r:id="rId20" o:title=""/>
          </v:shape>
        </w:pict>
      </w:r>
      <w:r>
        <w:rPr>
          <w:noProof/>
          <w:lang w:eastAsia="es-ES"/>
        </w:rPr>
        <w:pict>
          <v:shape id="19 Imagen" o:spid="_x0000_i1042" type="#_x0000_t75" alt="Cuentos de Ada (20).jpg" style="width:547.5pt;height:436.5pt;visibility:visible">
            <v:imagedata r:id="rId21" o:title=""/>
          </v:shape>
        </w:pict>
      </w:r>
      <w:r>
        <w:rPr>
          <w:noProof/>
          <w:lang w:eastAsia="es-ES"/>
        </w:rPr>
        <w:pict>
          <v:shape id="20 Imagen" o:spid="_x0000_i1043" type="#_x0000_t75" alt="Cuentos de Ada (21).jpg" style="width:540.75pt;height:437.25pt;visibility:visible">
            <v:imagedata r:id="rId22" o:title=""/>
          </v:shape>
        </w:pict>
      </w:r>
      <w:r>
        <w:rPr>
          <w:noProof/>
          <w:lang w:eastAsia="es-ES"/>
        </w:rPr>
        <w:pict>
          <v:shape id="21 Imagen" o:spid="_x0000_i1044" type="#_x0000_t75" alt="Cuentos de Ada (22).jpg" style="width:540.75pt;height:441.75pt;visibility:visible">
            <v:imagedata r:id="rId23" o:title=""/>
          </v:shape>
        </w:pict>
      </w:r>
      <w:r>
        <w:rPr>
          <w:noProof/>
          <w:lang w:eastAsia="es-ES"/>
        </w:rPr>
        <w:pict>
          <v:shape id="22 Imagen" o:spid="_x0000_i1045" type="#_x0000_t75" alt="Cuentos de Ada (23).jpg" style="width:525pt;height:439.5pt;visibility:visible">
            <v:imagedata r:id="rId24" o:title=""/>
          </v:shape>
        </w:pict>
      </w:r>
      <w:r>
        <w:rPr>
          <w:noProof/>
          <w:lang w:eastAsia="es-ES"/>
        </w:rPr>
        <w:pict>
          <v:shape id="23 Imagen" o:spid="_x0000_i1046" type="#_x0000_t75" alt="Cuentos de Ada (24).jpg" style="width:527.25pt;height:439.5pt;visibility:visible">
            <v:imagedata r:id="rId25" o:title=""/>
          </v:shape>
        </w:pict>
      </w:r>
      <w:r>
        <w:rPr>
          <w:noProof/>
          <w:lang w:eastAsia="es-ES"/>
        </w:rPr>
        <w:pict>
          <v:shape id="24 Imagen" o:spid="_x0000_i1047" type="#_x0000_t75" alt="Cuentos de Ada (25).jpg" style="width:512.25pt;height:439.5pt;visibility:visible">
            <v:imagedata r:id="rId26" o:title=""/>
          </v:shape>
        </w:pict>
      </w:r>
      <w:r>
        <w:rPr>
          <w:noProof/>
          <w:lang w:eastAsia="es-ES"/>
        </w:rPr>
        <w:pict>
          <v:shape id="25 Imagen" o:spid="_x0000_i1048" type="#_x0000_t75" alt="Cuentos de Ada (26).jpg" style="width:526.5pt;height:440.25pt;visibility:visible">
            <v:imagedata r:id="rId27" o:title=""/>
          </v:shape>
        </w:pict>
      </w:r>
      <w:r>
        <w:rPr>
          <w:noProof/>
          <w:lang w:eastAsia="es-ES"/>
        </w:rPr>
        <w:pict>
          <v:shape id="26 Imagen" o:spid="_x0000_i1049" type="#_x0000_t75" alt="Cuentos de Ada (27).jpg" style="width:546pt;height:438pt;visibility:visible">
            <v:imagedata r:id="rId28" o:title=""/>
          </v:shape>
        </w:pict>
      </w:r>
      <w:r>
        <w:rPr>
          <w:noProof/>
          <w:lang w:eastAsia="es-ES"/>
        </w:rPr>
        <w:pict>
          <v:shape id="27 Imagen" o:spid="_x0000_i1050" type="#_x0000_t75" alt="Cuentos de Ada (28).jpg" style="width:537pt;height:438.75pt;visibility:visible">
            <v:imagedata r:id="rId29" o:title=""/>
          </v:shape>
        </w:pict>
      </w:r>
      <w:r>
        <w:rPr>
          <w:noProof/>
          <w:lang w:eastAsia="es-ES"/>
        </w:rPr>
        <w:pict>
          <v:shape id="28 Imagen" o:spid="_x0000_i1051" type="#_x0000_t75" alt="Cuentos de Ada (29).jpg" style="width:537.75pt;height:436.5pt;visibility:visible">
            <v:imagedata r:id="rId30" o:title=""/>
          </v:shape>
        </w:pict>
      </w:r>
      <w:r>
        <w:rPr>
          <w:noProof/>
          <w:lang w:eastAsia="es-ES"/>
        </w:rPr>
        <w:pict>
          <v:shape id="29 Imagen" o:spid="_x0000_i1052" type="#_x0000_t75" alt="Cuentos de Ada (30).jpg" style="width:544.5pt;height:438.75pt;visibility:visible">
            <v:imagedata r:id="rId31" o:title=""/>
          </v:shape>
        </w:pict>
      </w:r>
      <w:r>
        <w:rPr>
          <w:noProof/>
          <w:lang w:eastAsia="es-ES"/>
        </w:rPr>
        <w:pict>
          <v:shape id="30 Imagen" o:spid="_x0000_i1053" type="#_x0000_t75" alt="Cuentos de Ada (31).jpg" style="width:549.75pt;height:441pt;visibility:visible">
            <v:imagedata r:id="rId32" o:title=""/>
          </v:shape>
        </w:pict>
      </w:r>
      <w:r>
        <w:rPr>
          <w:noProof/>
          <w:lang w:eastAsia="es-ES"/>
        </w:rPr>
        <w:pict>
          <v:shape id="31 Imagen" o:spid="_x0000_i1054" type="#_x0000_t75" alt="Cuentos de Ada (33).jpg" style="width:552pt;height:440.25pt;visibility:visible">
            <v:imagedata r:id="rId33" o:title=""/>
          </v:shape>
        </w:pict>
      </w:r>
      <w:r>
        <w:rPr>
          <w:noProof/>
          <w:lang w:eastAsia="es-ES"/>
        </w:rPr>
        <w:pict>
          <v:shape id="32 Imagen" o:spid="_x0000_i1055" type="#_x0000_t75" alt="Cuentos de Ada (34).jpg" style="width:552pt;height:438pt;visibility:visible">
            <v:imagedata r:id="rId34" o:title=""/>
          </v:shape>
        </w:pict>
      </w:r>
      <w:r>
        <w:rPr>
          <w:noProof/>
          <w:lang w:eastAsia="es-ES"/>
        </w:rPr>
        <w:pict>
          <v:shape id="33 Imagen" o:spid="_x0000_i1056" type="#_x0000_t75" alt="Cuentos de Ada (35).jpg" style="width:540.75pt;height:438pt;visibility:visible">
            <v:imagedata r:id="rId35" o:title=""/>
          </v:shape>
        </w:pict>
      </w:r>
      <w:r>
        <w:rPr>
          <w:noProof/>
          <w:lang w:eastAsia="es-ES"/>
        </w:rPr>
        <w:pict>
          <v:shape id="34 Imagen" o:spid="_x0000_i1057" type="#_x0000_t75" alt="Cuentos de Ada (36).jpg" style="width:9in;height:425.25pt;visibility:visible">
            <v:imagedata r:id="rId36" o:title=""/>
          </v:shape>
        </w:pict>
      </w:r>
    </w:p>
    <w:sectPr w:rsidR="00FA15C5" w:rsidSect="00B91582">
      <w:pgSz w:w="15840" w:h="12240" w:orient="landscape" w:code="1"/>
      <w:pgMar w:top="1701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defaultTabStop w:val="708"/>
  <w:hyphenationZone w:val="425"/>
  <w:doNotHyphenateCaps/>
  <w:drawingGridHorizontalSpacing w:val="110"/>
  <w:displayHorizontalDrawingGridEvery w:val="2"/>
  <w:characterSpacingControl w:val="doNotCompress"/>
  <w:doNotValidateAgainstSchema/>
  <w:doNotDemarcateInvalidXml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91582"/>
    <w:rsid w:val="00247626"/>
    <w:rsid w:val="002913D6"/>
    <w:rsid w:val="002B6862"/>
    <w:rsid w:val="004935DE"/>
    <w:rsid w:val="0051126D"/>
    <w:rsid w:val="005809E0"/>
    <w:rsid w:val="005F41E0"/>
    <w:rsid w:val="006232BE"/>
    <w:rsid w:val="007003CE"/>
    <w:rsid w:val="00984CE7"/>
    <w:rsid w:val="00A711ED"/>
    <w:rsid w:val="00AD5352"/>
    <w:rsid w:val="00B06D0E"/>
    <w:rsid w:val="00B77E6F"/>
    <w:rsid w:val="00B91582"/>
    <w:rsid w:val="00BC684E"/>
    <w:rsid w:val="00FA0E45"/>
    <w:rsid w:val="00FA15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4CE7"/>
    <w:pPr>
      <w:spacing w:after="200" w:line="276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B915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158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</TotalTime>
  <Pages>33</Pages>
  <Words>5</Words>
  <Characters>31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</dc:title>
  <dc:subject/>
  <dc:creator>Mony</dc:creator>
  <cp:keywords/>
  <dc:description/>
  <cp:lastModifiedBy>Rodrigo</cp:lastModifiedBy>
  <cp:revision>3</cp:revision>
  <dcterms:created xsi:type="dcterms:W3CDTF">2011-07-01T14:57:00Z</dcterms:created>
  <dcterms:modified xsi:type="dcterms:W3CDTF">2011-07-02T17:44:00Z</dcterms:modified>
</cp:coreProperties>
</file>